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F424F" w14:textId="543D1642" w:rsidR="00AF22FE" w:rsidRDefault="00664EDD" w:rsidP="00AF22FE">
      <w:pPr>
        <w:pStyle w:val="Titolo1"/>
      </w:pPr>
      <w:bookmarkStart w:id="0" w:name="ministerialcommon_priesthood_r"/>
      <w:bookmarkStart w:id="1" w:name="bishoppriest_rapport"/>
      <w:bookmarkStart w:id="2" w:name="rendering_Christ_present"/>
      <w:bookmarkStart w:id="3" w:name="Problems_raised_by_the_Reforma"/>
      <w:bookmarkStart w:id="4" w:name="Cultural_evolution_and_two_wor"/>
      <w:bookmarkStart w:id="5" w:name="Christs_priesthood_in_the_New_"/>
      <w:bookmarkStart w:id="6" w:name="Prophets_and_the_prophetic_cha"/>
      <w:bookmarkStart w:id="7" w:name="An_opposition_disproved_by_the"/>
      <w:bookmarkStart w:id="8" w:name="Relationship_between_Spirit_an"/>
      <w:bookmarkStart w:id="9" w:name="Episcopate"/>
      <w:bookmarkStart w:id="10" w:name="Presbyterate"/>
      <w:bookmarkStart w:id="11" w:name="Diaconate"/>
      <w:bookmarkStart w:id="12" w:name="Fundamental_theology"/>
      <w:bookmarkStart w:id="13" w:name="Theologies_of_the_Diaconate"/>
      <w:bookmarkStart w:id="14" w:name="ITC_study_on_the_diaconate"/>
      <w:bookmarkStart w:id="15" w:name="General_Decree_regarding_the_d"/>
      <w:bookmarkStart w:id="16" w:name="Letter_to_US_bishops_and_major"/>
      <w:bookmarkStart w:id="17" w:name="Pope_Francis"/>
      <w:bookmarkStart w:id="18" w:name="CDF_Note_on_Minister_of_the_An"/>
      <w:r>
        <w:t>Modello di documento</w:t>
      </w:r>
    </w:p>
    <w:p w14:paraId="7AAB2758" w14:textId="77CCB8DC" w:rsidR="00664EDD" w:rsidRDefault="00664EDD" w:rsidP="00AF22FE">
      <w:r>
        <w:t>Si prega di utilizzare gli stili di Word presenti in questo documento per inviare gli abstract e i paper.</w:t>
      </w:r>
    </w:p>
    <w:p w14:paraId="1370693C" w14:textId="22527EFC" w:rsidR="00AF22FE" w:rsidRDefault="00AF22FE" w:rsidP="00AF22FE">
      <w:r>
        <w:t>Per il testo utilizzare lo stile Normale</w:t>
      </w:r>
      <w:r w:rsidR="00664EDD">
        <w:t xml:space="preserve"> (carattere Calibri, dimensione 12</w:t>
      </w:r>
      <w:r w:rsidR="00097CBF">
        <w:t>, allineamento giustificato</w:t>
      </w:r>
      <w:r w:rsidR="00664EDD">
        <w:t>, rientro sporgente 0.8 cm).</w:t>
      </w:r>
    </w:p>
    <w:p w14:paraId="39889FCD" w14:textId="77777777" w:rsidR="00664EDD" w:rsidRDefault="00664EDD" w:rsidP="00AF22FE">
      <w:r>
        <w:t>Per i titoli utilizzare lo stile opportuno in base al livello di importanza del titolo:</w:t>
      </w:r>
    </w:p>
    <w:p w14:paraId="7CF3E17B" w14:textId="625D7DF4" w:rsidR="00664EDD" w:rsidRDefault="00664EDD" w:rsidP="00664EDD">
      <w:pPr>
        <w:pStyle w:val="Paragrafoelenco"/>
        <w:numPr>
          <w:ilvl w:val="0"/>
          <w:numId w:val="1"/>
        </w:numPr>
      </w:pPr>
      <w:r>
        <w:t>Titolo 1 (carattere Calibri Light, grassetto, dimensione 24</w:t>
      </w:r>
      <w:r w:rsidR="00097CBF">
        <w:t>, allineamento a sinistra</w:t>
      </w:r>
      <w:r w:rsidR="00097CBF">
        <w:t xml:space="preserve">, </w:t>
      </w:r>
      <w:r>
        <w:t>spaziatura automatica prima del testo, spaziatura 12 dopo il testo</w:t>
      </w:r>
      <w:r w:rsidR="00517CC9">
        <w:t>, interlinea singola</w:t>
      </w:r>
      <w:r>
        <w:t>)</w:t>
      </w:r>
    </w:p>
    <w:p w14:paraId="10FE255E" w14:textId="0C649122" w:rsidR="00020187" w:rsidRDefault="00664EDD" w:rsidP="00020187">
      <w:pPr>
        <w:pStyle w:val="Paragrafoelenco"/>
        <w:numPr>
          <w:ilvl w:val="0"/>
          <w:numId w:val="1"/>
        </w:numPr>
      </w:pPr>
      <w:r>
        <w:t xml:space="preserve">Titolo </w:t>
      </w:r>
      <w:r>
        <w:t>2</w:t>
      </w:r>
      <w:r>
        <w:t xml:space="preserve"> (carattere Calibri Light</w:t>
      </w:r>
      <w:r>
        <w:t>, grassetto</w:t>
      </w:r>
      <w:r>
        <w:t xml:space="preserve">, dimensione </w:t>
      </w:r>
      <w:r>
        <w:t>1</w:t>
      </w:r>
      <w:r w:rsidR="00020187">
        <w:t>8</w:t>
      </w:r>
      <w:r>
        <w:t xml:space="preserve">, </w:t>
      </w:r>
      <w:r w:rsidR="00097CBF">
        <w:t xml:space="preserve">allineamento a sinistra, </w:t>
      </w:r>
      <w:r>
        <w:t xml:space="preserve">spaziatura </w:t>
      </w:r>
      <w:r>
        <w:t>1</w:t>
      </w:r>
      <w:r w:rsidR="00020187">
        <w:t>2</w:t>
      </w:r>
      <w:r>
        <w:t xml:space="preserve"> prima del testo, spaziatura </w:t>
      </w:r>
      <w:r>
        <w:t>6</w:t>
      </w:r>
      <w:r>
        <w:t xml:space="preserve"> dopo il testo).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5A3C22D3" w14:textId="02257A71" w:rsidR="00020187" w:rsidRDefault="00020187" w:rsidP="00020187">
      <w:pPr>
        <w:pStyle w:val="Paragrafoelenco"/>
        <w:numPr>
          <w:ilvl w:val="0"/>
          <w:numId w:val="1"/>
        </w:numPr>
      </w:pPr>
      <w:r>
        <w:t xml:space="preserve">Titolo </w:t>
      </w:r>
      <w:r>
        <w:t>3</w:t>
      </w:r>
      <w:r>
        <w:t xml:space="preserve"> (carattere Calibri Light, grassetto, dimensione 14, spaziatura 18 prima del testo, spaziatura 6 dopo il testo).</w:t>
      </w:r>
    </w:p>
    <w:p w14:paraId="59F639F1" w14:textId="0A26AE88" w:rsidR="00097CBF" w:rsidRDefault="00097CBF" w:rsidP="00097CBF">
      <w:r>
        <w:t xml:space="preserve">Per le citazioni di testo utilizzare lo stile Citazione </w:t>
      </w:r>
      <w:r>
        <w:t>(carattere Calibri, allineamento a sinistra</w:t>
      </w:r>
      <w:r>
        <w:t xml:space="preserve">, </w:t>
      </w:r>
      <w:r>
        <w:t>dimensione 1</w:t>
      </w:r>
      <w:r>
        <w:t>1</w:t>
      </w:r>
      <w:r>
        <w:t xml:space="preserve">, rientro sinistra 1.5 cm, rientro </w:t>
      </w:r>
      <w:r>
        <w:t>destra</w:t>
      </w:r>
      <w:r>
        <w:t xml:space="preserve"> 1.5 cm).</w:t>
      </w:r>
    </w:p>
    <w:sectPr w:rsidR="00097CBF" w:rsidSect="00F52C03">
      <w:headerReference w:type="even" r:id="rId7"/>
      <w:headerReference w:type="default" r:id="rId8"/>
      <w:type w:val="oddPage"/>
      <w:pgSz w:w="9634" w:h="13608" w:code="9"/>
      <w:pgMar w:top="1411" w:right="1411" w:bottom="1253" w:left="141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08461" w14:textId="77777777" w:rsidR="00676EBA" w:rsidRDefault="00676EBA" w:rsidP="00AF22FE">
      <w:pPr>
        <w:spacing w:after="0"/>
      </w:pPr>
      <w:r>
        <w:separator/>
      </w:r>
    </w:p>
  </w:endnote>
  <w:endnote w:type="continuationSeparator" w:id="0">
    <w:p w14:paraId="469F732E" w14:textId="77777777" w:rsidR="00676EBA" w:rsidRDefault="00676EBA" w:rsidP="00AF22F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DAA43" w14:textId="77777777" w:rsidR="00676EBA" w:rsidRDefault="00676EBA" w:rsidP="00AF22FE">
      <w:pPr>
        <w:spacing w:after="0"/>
      </w:pPr>
      <w:r>
        <w:separator/>
      </w:r>
    </w:p>
  </w:footnote>
  <w:footnote w:type="continuationSeparator" w:id="0">
    <w:p w14:paraId="453C9CB2" w14:textId="77777777" w:rsidR="00676EBA" w:rsidRDefault="00676EBA" w:rsidP="00AF22F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41A0C" w14:textId="77777777" w:rsidR="00020187" w:rsidRDefault="00020187" w:rsidP="00732BC6">
    <w:pPr>
      <w:pStyle w:val="Intestazione1"/>
    </w:pPr>
    <w:r>
      <w:rPr>
        <w:noProof w:val="0"/>
      </w:rPr>
      <w:fldChar w:fldCharType="begin"/>
    </w:r>
    <w:r>
      <w:instrText xml:space="preserve"> PAGE   \* MERGEFORMAT </w:instrText>
    </w:r>
    <w:r>
      <w:rPr>
        <w:noProof w:val="0"/>
      </w:rPr>
      <w:fldChar w:fldCharType="separate"/>
    </w:r>
    <w: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3F34E" w14:textId="77777777" w:rsidR="00020187" w:rsidRDefault="00020187" w:rsidP="0033039E">
    <w:pPr>
      <w:pStyle w:val="Intestazione1"/>
      <w:jc w:val="right"/>
    </w:pPr>
    <w:r>
      <w:rPr>
        <w:noProof w:val="0"/>
      </w:rPr>
      <w:fldChar w:fldCharType="begin"/>
    </w:r>
    <w:r>
      <w:instrText xml:space="preserve"> PAGE   \* MERGEFORMAT </w:instrText>
    </w:r>
    <w:r>
      <w:rPr>
        <w:noProof w:val="0"/>
      </w:rPr>
      <w:fldChar w:fldCharType="separate"/>
    </w:r>
    <w: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F1CCF"/>
    <w:multiLevelType w:val="hybridMultilevel"/>
    <w:tmpl w:val="EE98D0AE"/>
    <w:lvl w:ilvl="0" w:tplc="F93C165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2FE"/>
    <w:rsid w:val="00020187"/>
    <w:rsid w:val="00097CBF"/>
    <w:rsid w:val="00507723"/>
    <w:rsid w:val="00517CC9"/>
    <w:rsid w:val="005301FA"/>
    <w:rsid w:val="00664EDD"/>
    <w:rsid w:val="00676EBA"/>
    <w:rsid w:val="00AF22FE"/>
    <w:rsid w:val="00B531EF"/>
    <w:rsid w:val="00EA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D152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97CBF"/>
    <w:pPr>
      <w:spacing w:after="240" w:line="240" w:lineRule="auto"/>
      <w:ind w:left="454" w:hanging="454"/>
      <w:jc w:val="both"/>
    </w:pPr>
    <w:rPr>
      <w:rFonts w:eastAsia="Times New Roman" w:cs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F22FE"/>
    <w:pPr>
      <w:keepNext/>
      <w:keepLines/>
      <w:pageBreakBefore/>
      <w:spacing w:before="100" w:beforeAutospacing="1"/>
      <w:jc w:val="center"/>
      <w:outlineLvl w:val="0"/>
    </w:pPr>
    <w:rPr>
      <w:rFonts w:asciiTheme="majorHAnsi" w:hAnsiTheme="majorHAnsi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020187"/>
    <w:pPr>
      <w:keepNext/>
      <w:keepLines/>
      <w:spacing w:before="240" w:after="120"/>
      <w:contextualSpacing/>
      <w:outlineLvl w:val="1"/>
    </w:pPr>
    <w:rPr>
      <w:rFonts w:ascii="Calibri" w:hAnsi="Calibri"/>
      <w:b/>
      <w:smallCaps/>
      <w:spacing w:val="5"/>
      <w:sz w:val="36"/>
      <w:szCs w:val="28"/>
      <w:lang w:val="en-US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020187"/>
    <w:pPr>
      <w:keepNext/>
      <w:keepLines/>
      <w:spacing w:before="240" w:after="120" w:line="276" w:lineRule="auto"/>
      <w:outlineLvl w:val="2"/>
    </w:pPr>
    <w:rPr>
      <w:rFonts w:asciiTheme="majorHAnsi" w:eastAsiaTheme="majorEastAsia" w:hAnsiTheme="majorHAnsi" w:cstheme="majorBidi"/>
      <w:b/>
      <w:sz w:val="28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AF22FE"/>
    <w:pPr>
      <w:keepNext/>
      <w:spacing w:before="120" w:after="0" w:line="276" w:lineRule="auto"/>
      <w:ind w:firstLine="0"/>
      <w:outlineLvl w:val="3"/>
    </w:pPr>
    <w:rPr>
      <w:bCs/>
      <w:i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F22FE"/>
    <w:rPr>
      <w:rFonts w:asciiTheme="majorHAnsi" w:eastAsia="Times New Roman" w:hAnsiTheme="majorHAnsi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020187"/>
    <w:rPr>
      <w:rFonts w:ascii="Calibri" w:eastAsia="Times New Roman" w:hAnsi="Calibri" w:cs="Times New Roman"/>
      <w:b/>
      <w:smallCaps/>
      <w:spacing w:val="5"/>
      <w:sz w:val="36"/>
      <w:szCs w:val="28"/>
      <w:lang w:val="en-US"/>
    </w:rPr>
  </w:style>
  <w:style w:type="character" w:customStyle="1" w:styleId="Titolo3Carattere">
    <w:name w:val="Titolo 3 Carattere"/>
    <w:basedOn w:val="Carpredefinitoparagrafo"/>
    <w:link w:val="Titolo3"/>
    <w:uiPriority w:val="9"/>
    <w:rsid w:val="00020187"/>
    <w:rPr>
      <w:rFonts w:asciiTheme="majorHAnsi" w:eastAsiaTheme="majorEastAsia" w:hAnsiTheme="majorHAnsi" w:cstheme="majorBidi"/>
      <w:b/>
      <w:sz w:val="28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rsid w:val="00AF22FE"/>
    <w:rPr>
      <w:rFonts w:ascii="Times New Roman" w:eastAsia="Times New Roman" w:hAnsi="Times New Roman" w:cs="Times New Roman"/>
      <w:bCs/>
      <w:i/>
      <w:sz w:val="24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rsid w:val="00AF22FE"/>
    <w:pPr>
      <w:spacing w:after="0"/>
      <w:ind w:firstLine="144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AF22FE"/>
    <w:rPr>
      <w:rFonts w:ascii="Times New Roman" w:eastAsia="Times New Roman" w:hAnsi="Times New Roman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AF22FE"/>
    <w:rPr>
      <w:vertAlign w:val="superscript"/>
    </w:rPr>
  </w:style>
  <w:style w:type="character" w:styleId="Collegamentoipertestuale">
    <w:name w:val="Hyperlink"/>
    <w:basedOn w:val="Carpredefinitoparagrafo"/>
    <w:uiPriority w:val="99"/>
    <w:rsid w:val="00AF22FE"/>
    <w:rPr>
      <w:color w:val="0000FF"/>
      <w:u w:val="single"/>
    </w:rPr>
  </w:style>
  <w:style w:type="paragraph" w:styleId="Sommario1">
    <w:name w:val="toc 1"/>
    <w:basedOn w:val="Normale"/>
    <w:next w:val="Normale"/>
    <w:autoRedefine/>
    <w:uiPriority w:val="39"/>
    <w:qFormat/>
    <w:rsid w:val="00AF22FE"/>
    <w:pPr>
      <w:tabs>
        <w:tab w:val="right" w:leader="dot" w:pos="7928"/>
      </w:tabs>
      <w:spacing w:before="120" w:after="120"/>
      <w:ind w:left="360" w:hanging="360"/>
      <w:jc w:val="left"/>
    </w:pPr>
    <w:rPr>
      <w:b/>
      <w:bCs/>
      <w:caps/>
      <w:noProof/>
      <w:szCs w:val="20"/>
    </w:rPr>
  </w:style>
  <w:style w:type="paragraph" w:styleId="Sommario2">
    <w:name w:val="toc 2"/>
    <w:basedOn w:val="Normale"/>
    <w:next w:val="Normale"/>
    <w:autoRedefine/>
    <w:uiPriority w:val="39"/>
    <w:qFormat/>
    <w:rsid w:val="00AF22FE"/>
    <w:pPr>
      <w:tabs>
        <w:tab w:val="right" w:leader="dot" w:pos="7928"/>
      </w:tabs>
      <w:spacing w:after="0"/>
      <w:ind w:left="540" w:hanging="180"/>
      <w:jc w:val="left"/>
    </w:pPr>
    <w:rPr>
      <w:smallCaps/>
      <w:noProof/>
      <w:sz w:val="22"/>
      <w:szCs w:val="20"/>
    </w:rPr>
  </w:style>
  <w:style w:type="paragraph" w:styleId="Sommario3">
    <w:name w:val="toc 3"/>
    <w:basedOn w:val="Normale"/>
    <w:next w:val="Normale"/>
    <w:autoRedefine/>
    <w:uiPriority w:val="39"/>
    <w:qFormat/>
    <w:rsid w:val="00AF22FE"/>
    <w:pPr>
      <w:tabs>
        <w:tab w:val="right" w:leader="dot" w:pos="7928"/>
      </w:tabs>
      <w:spacing w:after="0"/>
      <w:ind w:left="900" w:hanging="270"/>
      <w:jc w:val="left"/>
    </w:pPr>
    <w:rPr>
      <w:iCs/>
      <w:sz w:val="22"/>
      <w:szCs w:val="20"/>
    </w:rPr>
  </w:style>
  <w:style w:type="paragraph" w:styleId="Sommario4">
    <w:name w:val="toc 4"/>
    <w:basedOn w:val="Normale"/>
    <w:next w:val="Normale"/>
    <w:autoRedefine/>
    <w:uiPriority w:val="39"/>
    <w:rsid w:val="00AF22FE"/>
    <w:pPr>
      <w:tabs>
        <w:tab w:val="right" w:leader="dot" w:pos="7928"/>
      </w:tabs>
      <w:spacing w:after="0"/>
      <w:ind w:left="1080" w:hanging="180"/>
      <w:jc w:val="left"/>
    </w:pPr>
    <w:rPr>
      <w:sz w:val="22"/>
      <w:szCs w:val="1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97CBF"/>
    <w:pPr>
      <w:ind w:left="851" w:right="851" w:firstLine="0"/>
    </w:pPr>
    <w:rPr>
      <w:i/>
      <w:sz w:val="22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97CBF"/>
    <w:rPr>
      <w:rFonts w:eastAsia="Times New Roman" w:cs="Times New Roman"/>
      <w:i/>
      <w:szCs w:val="24"/>
    </w:rPr>
  </w:style>
  <w:style w:type="paragraph" w:customStyle="1" w:styleId="Intestazione1">
    <w:name w:val="Intestazione1"/>
    <w:basedOn w:val="Intestazione"/>
    <w:link w:val="IntestazioneChar"/>
    <w:qFormat/>
    <w:rsid w:val="00AF22FE"/>
    <w:pPr>
      <w:ind w:firstLine="0"/>
    </w:pPr>
    <w:rPr>
      <w:noProof/>
    </w:rPr>
  </w:style>
  <w:style w:type="character" w:customStyle="1" w:styleId="IntestazioneChar">
    <w:name w:val="Intestazione Char"/>
    <w:basedOn w:val="IntestazioneCarattere"/>
    <w:link w:val="Intestazione1"/>
    <w:rsid w:val="00AF22FE"/>
    <w:rPr>
      <w:rFonts w:ascii="Times New Roman" w:eastAsia="Times New Roman" w:hAnsi="Times New Roman" w:cs="Times New Roman"/>
      <w:noProof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AF22FE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F22FE"/>
    <w:rPr>
      <w:rFonts w:ascii="Times New Roman" w:eastAsia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64E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Modello di documento.dotx</Template>
  <TotalTime>40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Rossi Claudio</dc:creator>
  <cp:keywords/>
  <dc:description/>
  <cp:lastModifiedBy>Rossi Claudio</cp:lastModifiedBy>
  <cp:revision>6</cp:revision>
  <dcterms:created xsi:type="dcterms:W3CDTF">2021-09-23T13:05:00Z</dcterms:created>
  <dcterms:modified xsi:type="dcterms:W3CDTF">2021-09-23T13:46:00Z</dcterms:modified>
</cp:coreProperties>
</file>